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F0DAA" w14:textId="77777777" w:rsidR="00BB5B1D" w:rsidRDefault="00E947BE">
      <w:pPr>
        <w:tabs>
          <w:tab w:val="center" w:pos="6979"/>
        </w:tabs>
        <w:jc w:val="center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75BFF90" wp14:editId="3F67E671">
            <wp:simplePos x="0" y="0"/>
            <wp:positionH relativeFrom="column">
              <wp:posOffset>8641080</wp:posOffset>
            </wp:positionH>
            <wp:positionV relativeFrom="paragraph">
              <wp:posOffset>-502920</wp:posOffset>
            </wp:positionV>
            <wp:extent cx="728347" cy="948059"/>
            <wp:effectExtent l="0" t="0" r="0" b="4441"/>
            <wp:wrapNone/>
            <wp:docPr id="357559717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8347" cy="9480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72"/>
          <w:szCs w:val="72"/>
        </w:rPr>
        <w:t xml:space="preserve"> “HO-HO-Homework Bingo!”</w:t>
      </w:r>
    </w:p>
    <w:p w14:paraId="275BF106" w14:textId="77777777" w:rsidR="00BB5B1D" w:rsidRDefault="00E947BE">
      <w:pPr>
        <w:tabs>
          <w:tab w:val="center" w:pos="6979"/>
        </w:tabs>
        <w:rPr>
          <w:rFonts w:ascii="Comic Sans MS" w:hAnsi="Comic Sans MS"/>
        </w:rPr>
      </w:pPr>
      <w:r>
        <w:rPr>
          <w:rFonts w:ascii="Comic Sans MS" w:hAnsi="Comic Sans MS"/>
        </w:rPr>
        <w:t>This half term our whole school home learning challenge is to complete as many tasks on the “Ho-</w:t>
      </w:r>
      <w:proofErr w:type="spellStart"/>
      <w:r>
        <w:rPr>
          <w:rFonts w:ascii="Comic Sans MS" w:hAnsi="Comic Sans MS"/>
        </w:rPr>
        <w:t>ho</w:t>
      </w:r>
      <w:proofErr w:type="spellEnd"/>
      <w:r>
        <w:rPr>
          <w:rFonts w:ascii="Comic Sans MS" w:hAnsi="Comic Sans MS"/>
        </w:rPr>
        <w:t xml:space="preserve">-homework bingo!” card as possible. The more tasks completed the greater the fun, learning and memories to be </w:t>
      </w:r>
      <w:r>
        <w:rPr>
          <w:rFonts w:ascii="Comic Sans MS" w:hAnsi="Comic Sans MS"/>
        </w:rPr>
        <w:t xml:space="preserve">made. </w:t>
      </w:r>
    </w:p>
    <w:p w14:paraId="0D3A4AD9" w14:textId="77777777" w:rsidR="00BB5B1D" w:rsidRDefault="00E947BE">
      <w:pPr>
        <w:tabs>
          <w:tab w:val="center" w:pos="69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These tasks can be differentiated and completed with as much or as little support as possible to provide your child with the best experience and appropriate challenge. </w:t>
      </w:r>
    </w:p>
    <w:p w14:paraId="10562E3E" w14:textId="77777777" w:rsidR="00BB5B1D" w:rsidRDefault="00E947BE">
      <w:pPr>
        <w:tabs>
          <w:tab w:val="center" w:pos="6979"/>
        </w:tabs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How to complete: </w:t>
      </w:r>
    </w:p>
    <w:p w14:paraId="5538B7F8" w14:textId="77777777" w:rsidR="00BB5B1D" w:rsidRDefault="00E947BE">
      <w:pPr>
        <w:tabs>
          <w:tab w:val="center" w:pos="6979"/>
        </w:tabs>
      </w:pPr>
      <w:r>
        <w:rPr>
          <w:rFonts w:ascii="Comic Sans MS" w:hAnsi="Comic Sans MS"/>
          <w:b/>
          <w:bCs/>
          <w:shd w:val="clear" w:color="auto" w:fill="FF00FF"/>
        </w:rPr>
        <w:t>One Square/Activity</w:t>
      </w:r>
      <w:r>
        <w:rPr>
          <w:rFonts w:ascii="Comic Sans MS" w:hAnsi="Comic Sans MS"/>
        </w:rPr>
        <w:t xml:space="preserve"> completed- receive a special ‘superstar’ sticker, presented by Naomi/Brett. </w:t>
      </w:r>
    </w:p>
    <w:p w14:paraId="7BF68ED0" w14:textId="77777777" w:rsidR="00BB5B1D" w:rsidRDefault="00E947BE">
      <w:pPr>
        <w:tabs>
          <w:tab w:val="center" w:pos="6979"/>
        </w:tabs>
      </w:pPr>
      <w:r>
        <w:rPr>
          <w:rFonts w:ascii="Comic Sans MS" w:hAnsi="Comic Sans MS"/>
          <w:b/>
          <w:bCs/>
          <w:shd w:val="clear" w:color="auto" w:fill="FFFF00"/>
        </w:rPr>
        <w:t>One row or column</w:t>
      </w:r>
      <w:r>
        <w:rPr>
          <w:rFonts w:ascii="Comic Sans MS" w:hAnsi="Comic Sans MS"/>
        </w:rPr>
        <w:t xml:space="preserve"> of activities completed- receives a special recognition certificate and celebration in our end of term assembly. </w:t>
      </w:r>
    </w:p>
    <w:p w14:paraId="3CD1CD14" w14:textId="77777777" w:rsidR="00BB5B1D" w:rsidRDefault="00E947BE">
      <w:pPr>
        <w:tabs>
          <w:tab w:val="center" w:pos="6979"/>
        </w:tabs>
      </w:pPr>
      <w:r>
        <w:rPr>
          <w:rFonts w:ascii="Comic Sans MS" w:hAnsi="Comic Sans MS"/>
          <w:b/>
          <w:bCs/>
          <w:shd w:val="clear" w:color="auto" w:fill="00FF00"/>
        </w:rPr>
        <w:t>A full house</w:t>
      </w:r>
      <w:r>
        <w:rPr>
          <w:rFonts w:ascii="Comic Sans MS" w:hAnsi="Comic Sans MS"/>
        </w:rPr>
        <w:t xml:space="preserve"> (every task completed)- receives a special recognition certificate and prize presented during our end of term assembly. </w:t>
      </w:r>
    </w:p>
    <w:p w14:paraId="57B55A7F" w14:textId="77777777" w:rsidR="00BB5B1D" w:rsidRDefault="00E947BE">
      <w:pPr>
        <w:tabs>
          <w:tab w:val="center" w:pos="6979"/>
        </w:tabs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What we want to see: </w:t>
      </w:r>
    </w:p>
    <w:p w14:paraId="635D98FE" w14:textId="77777777" w:rsidR="00BB5B1D" w:rsidRDefault="00E947BE">
      <w:pPr>
        <w:tabs>
          <w:tab w:val="center" w:pos="6979"/>
        </w:tabs>
      </w:pPr>
      <w:r>
        <w:rPr>
          <w:rFonts w:ascii="Comic Sans MS" w:hAnsi="Comic Sans MS"/>
        </w:rPr>
        <w:t>For each task/s completed, return your bingo card along with any evidence to your class teacher. Evidence can be finished products, pictures or dojo photos. You will receive a sticker/stamp for each activity on your bingo card from the class teacher.</w:t>
      </w:r>
    </w:p>
    <w:p w14:paraId="18C346D4" w14:textId="77777777" w:rsidR="00BB5B1D" w:rsidRDefault="00E947BE">
      <w:pPr>
        <w:tabs>
          <w:tab w:val="center" w:pos="6979"/>
        </w:tabs>
        <w:jc w:val="center"/>
      </w:pPr>
      <w:r>
        <w:rPr>
          <w:rFonts w:ascii="Comic Sans MS" w:hAnsi="Comic Sans MS"/>
          <w:sz w:val="28"/>
          <w:szCs w:val="28"/>
          <w:u w:val="single"/>
        </w:rPr>
        <w:t>All entries to be completed by Wednesday 17</w:t>
      </w:r>
      <w:r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December 2025</w:t>
      </w:r>
    </w:p>
    <w:p w14:paraId="168104D7" w14:textId="77777777" w:rsidR="00BB5B1D" w:rsidRDefault="00E947BE">
      <w:pPr>
        <w:tabs>
          <w:tab w:val="center" w:pos="6979"/>
        </w:tabs>
        <w:jc w:val="center"/>
      </w:pPr>
      <w:r>
        <w:rPr>
          <w:rFonts w:ascii="Comic Sans MS" w:hAnsi="Comic Sans MS"/>
          <w:noProof/>
          <w:sz w:val="72"/>
          <w:szCs w:val="7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000608F" wp14:editId="798509D0">
                <wp:simplePos x="0" y="0"/>
                <wp:positionH relativeFrom="margin">
                  <wp:posOffset>-662951</wp:posOffset>
                </wp:positionH>
                <wp:positionV relativeFrom="paragraph">
                  <wp:posOffset>274314</wp:posOffset>
                </wp:positionV>
                <wp:extent cx="10197274" cy="5638575"/>
                <wp:effectExtent l="0" t="0" r="0" b="38325"/>
                <wp:wrapNone/>
                <wp:docPr id="1797549149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97274" cy="5638575"/>
                          <a:chOff x="0" y="0"/>
                          <a:chExt cx="10197274" cy="5638575"/>
                        </a:xfrm>
                      </wpg:grpSpPr>
                      <pic:pic xmlns:pic="http://schemas.openxmlformats.org/drawingml/2006/picture">
                        <pic:nvPicPr>
                          <pic:cNvPr id="129716731" name="Picture 1" descr="Holly with red berries and green spiky leaves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8710735" flipV="1">
                            <a:off x="0" y="4514750"/>
                            <a:ext cx="1264898" cy="1036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5940482" name="Picture 1" descr="Holly with red berries and green spiky leaves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2745584" flipV="1">
                            <a:off x="8932385" y="628"/>
                            <a:ext cx="1264889" cy="1036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7431300" name="Picture 1" descr="Holly with red berries and green spiky leaves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8710735" flipV="1">
                            <a:off x="17511" y="0"/>
                            <a:ext cx="1264898" cy="1036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28163126" name="Picture 1" descr="Holly with red berries and green spiky leaves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9147424" flipV="1">
                            <a:off x="8856389" y="4602149"/>
                            <a:ext cx="1264898" cy="1036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FC13D2" id="Group 2" o:spid="_x0000_s1026" style="position:absolute;margin-left:-52.2pt;margin-top:21.6pt;width:802.95pt;height:444pt;z-index:251664384;mso-position-horizontal-relative:margin" coordsize="101972,56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Holly with red berries and green spiky leaves" style="position:absolute;top:45147;width:12648;height:10364;rotation:-9514445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">
                  <v:imagedata r:id="rId9" o:title="Holly with red berries and green spiky leaves"/>
                </v:shape>
                <v:shape id="Picture 1" o:spid="_x0000_s1028" type="#_x0000_t75" alt="Holly with red berries and green spiky leaves" style="position:absolute;left:89323;top:6;width:12649;height:10364;rotation:9671383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">
                  <v:imagedata r:id="rId10" o:title="Holly with red berries and green spiky leaves"/>
                </v:shape>
                <v:shape id="Picture 1" o:spid="_x0000_s1029" type="#_x0000_t75" alt="Holly with red berries and green spiky leaves" style="position:absolute;left:175;width:12649;height:10364;rotation:-9514445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">
                  <v:imagedata r:id="rId10" o:title="Holly with red berries and green spiky leaves"/>
                </v:shape>
                <v:shape id="Picture 1" o:spid="_x0000_s1030" type="#_x0000_t75" alt="Holly with red berries and green spiky leaves" style="position:absolute;left:88563;top:46021;width:12649;height:10364;rotation:2678867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">
                  <v:imagedata r:id="rId10" o:title="Holly with red berries and green spiky leaves"/>
                </v:shape>
                <w10:wrap anchorx="margin"/>
              </v:group>
            </w:pict>
          </mc:Fallback>
        </mc:AlternateContent>
      </w:r>
      <w:r>
        <w:rPr>
          <w:rFonts w:ascii="Comic Sans MS" w:hAnsi="Comic Sans MS"/>
          <w:sz w:val="72"/>
          <w:szCs w:val="72"/>
        </w:rPr>
        <w:t>“HO-HO-Homework Bingo!”</w:t>
      </w:r>
    </w:p>
    <w:tbl>
      <w:tblPr>
        <w:tblW w:w="141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6"/>
        <w:gridCol w:w="3685"/>
        <w:gridCol w:w="3544"/>
        <w:gridCol w:w="3685"/>
      </w:tblGrid>
      <w:tr w:rsidR="00BB5B1D" w14:paraId="7F928982" w14:textId="77777777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36D11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Make a card to send to somebody special.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ABA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C1187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Random act of kindness.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90E56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color w:val="FFFFFF"/>
                <w:sz w:val="32"/>
                <w:szCs w:val="32"/>
              </w:rPr>
            </w:pPr>
            <w:r>
              <w:rPr>
                <w:rFonts w:ascii="SassoonInfant" w:hAnsi="SassoonInfant"/>
                <w:color w:val="FFFFFF"/>
                <w:sz w:val="32"/>
                <w:szCs w:val="32"/>
              </w:rPr>
              <w:t xml:space="preserve">Make a paper lantern or decorate a </w:t>
            </w:r>
            <w:r>
              <w:rPr>
                <w:rFonts w:ascii="SassoonInfant" w:hAnsi="SassoonInfant"/>
                <w:color w:val="FFFFFF"/>
                <w:sz w:val="32"/>
                <w:szCs w:val="32"/>
              </w:rPr>
              <w:t xml:space="preserve">winter jar. </w:t>
            </w:r>
          </w:p>
          <w:p w14:paraId="3787A5C0" w14:textId="77777777" w:rsidR="00BB5B1D" w:rsidRDefault="00BB5B1D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E8C8A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 xml:space="preserve">Go on an early evening ‘light’ </w:t>
            </w:r>
            <w:proofErr w:type="gramStart"/>
            <w:r>
              <w:rPr>
                <w:rFonts w:ascii="SassoonInfant" w:hAnsi="SassoonInfant"/>
                <w:sz w:val="32"/>
                <w:szCs w:val="32"/>
              </w:rPr>
              <w:t>walk</w:t>
            </w:r>
            <w:proofErr w:type="gramEnd"/>
            <w:r>
              <w:rPr>
                <w:rFonts w:ascii="SassoonInfant" w:hAnsi="SassoonInfant"/>
                <w:sz w:val="32"/>
                <w:szCs w:val="32"/>
              </w:rPr>
              <w:t xml:space="preserve"> around your local area. </w:t>
            </w:r>
          </w:p>
        </w:tc>
      </w:tr>
      <w:tr w:rsidR="00BB5B1D" w14:paraId="54F30050" w14:textId="77777777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ABA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23856" w14:textId="77777777" w:rsidR="00BB5B1D" w:rsidRDefault="00BB5B1D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</w:p>
          <w:p w14:paraId="57281BAC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Create a festive tree decoration.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A8CEC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Make an indoor snowman using household materials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ABA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D01BD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Visit a local garden centre and look for signs of Christmas.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89EDA" w14:textId="77777777" w:rsidR="00BB5B1D" w:rsidRDefault="00E947BE">
            <w:pPr>
              <w:spacing w:after="0" w:line="240" w:lineRule="auto"/>
              <w:jc w:val="center"/>
            </w:pPr>
            <w:r>
              <w:rPr>
                <w:rFonts w:ascii="SassoonInfant" w:hAnsi="SassoonInfant"/>
                <w:color w:val="FFFFFF"/>
                <w:sz w:val="32"/>
                <w:szCs w:val="32"/>
              </w:rPr>
              <w:t>Bake or decorate a gingerbread man.</w:t>
            </w:r>
          </w:p>
        </w:tc>
      </w:tr>
      <w:tr w:rsidR="00BB5B1D" w14:paraId="416A61C4" w14:textId="77777777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FE537" w14:textId="77777777" w:rsidR="00BB5B1D" w:rsidRDefault="00E947BE">
            <w:pPr>
              <w:spacing w:after="0" w:line="240" w:lineRule="auto"/>
              <w:jc w:val="center"/>
            </w:pPr>
            <w:r>
              <w:rPr>
                <w:rFonts w:ascii="SassoonInfant" w:hAnsi="SassoonInfant"/>
                <w:color w:val="FFFFFF"/>
                <w:sz w:val="32"/>
                <w:szCs w:val="32"/>
              </w:rPr>
              <w:t>Dance to a special song or festive tune.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ABA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934E4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Make a hot chocolate or drink (with or without help!)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ED45D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Help to wrap a gift for somebody special.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ABA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5BCD7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Make and explore “snow dough”</w:t>
            </w:r>
          </w:p>
        </w:tc>
      </w:tr>
      <w:tr w:rsidR="00BB5B1D" w14:paraId="2AD9950E" w14:textId="77777777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577FE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Research and make a poster with 3 facts all about a special winter festival.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9124F" w14:textId="77777777" w:rsidR="00BB5B1D" w:rsidRDefault="00E947BE">
            <w:pPr>
              <w:spacing w:after="0" w:line="240" w:lineRule="auto"/>
              <w:jc w:val="center"/>
            </w:pPr>
            <w:r>
              <w:rPr>
                <w:rFonts w:ascii="SassoonInfant" w:hAnsi="SassoonInfant"/>
                <w:color w:val="FFFFFF"/>
                <w:sz w:val="32"/>
                <w:szCs w:val="32"/>
              </w:rPr>
              <w:t xml:space="preserve">Create a </w:t>
            </w:r>
            <w:proofErr w:type="spellStart"/>
            <w:r>
              <w:rPr>
                <w:rFonts w:ascii="SassoonInfant" w:hAnsi="SassoonInfant"/>
                <w:color w:val="FFFFFF"/>
                <w:sz w:val="32"/>
                <w:szCs w:val="32"/>
              </w:rPr>
              <w:t>christmas</w:t>
            </w:r>
            <w:proofErr w:type="spellEnd"/>
            <w:r>
              <w:rPr>
                <w:rFonts w:ascii="SassoonInfant" w:hAnsi="SassoonInfant"/>
                <w:color w:val="FFFFFF"/>
                <w:sz w:val="32"/>
                <w:szCs w:val="32"/>
              </w:rPr>
              <w:t xml:space="preserve"> quiz to test your family.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ABA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01BAB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 xml:space="preserve">Complete an autumn treasure hunt </w:t>
            </w:r>
          </w:p>
          <w:p w14:paraId="0D424718" w14:textId="77777777" w:rsidR="00BB5B1D" w:rsidRDefault="00BB5B1D">
            <w:pPr>
              <w:spacing w:after="0" w:line="240" w:lineRule="auto"/>
              <w:ind w:firstLine="720"/>
              <w:jc w:val="center"/>
              <w:rPr>
                <w:rFonts w:ascii="SassoonInfant" w:hAnsi="SassoonInfant"/>
                <w:sz w:val="32"/>
                <w:szCs w:val="3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E1146" w14:textId="77777777" w:rsidR="00BB5B1D" w:rsidRDefault="00E947BE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Make a leaf pile and enjoy jumping and exploring signs of Autumn.</w:t>
            </w:r>
          </w:p>
        </w:tc>
      </w:tr>
    </w:tbl>
    <w:p w14:paraId="7837FFC4" w14:textId="77777777" w:rsidR="00BB5B1D" w:rsidRDefault="00BB5B1D">
      <w:pPr>
        <w:rPr>
          <w:rFonts w:ascii="Comic Sans MS" w:hAnsi="Comic Sans MS"/>
          <w:b/>
          <w:bCs/>
          <w:u w:val="single"/>
        </w:rPr>
      </w:pPr>
    </w:p>
    <w:sectPr w:rsidR="00BB5B1D">
      <w:pgSz w:w="16838" w:h="11906" w:orient="landscape"/>
      <w:pgMar w:top="1440" w:right="1440" w:bottom="1440" w:left="1440" w:header="720" w:footer="720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BCC22" w14:textId="77777777" w:rsidR="00E947BE" w:rsidRDefault="00E947BE">
      <w:pPr>
        <w:spacing w:after="0" w:line="240" w:lineRule="auto"/>
      </w:pPr>
      <w:r>
        <w:separator/>
      </w:r>
    </w:p>
  </w:endnote>
  <w:endnote w:type="continuationSeparator" w:id="0">
    <w:p w14:paraId="2CFDEE8C" w14:textId="77777777" w:rsidR="00E947BE" w:rsidRDefault="00E94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Infant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1785C" w14:textId="77777777" w:rsidR="00E947BE" w:rsidRDefault="00E947B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88B40AB" w14:textId="77777777" w:rsidR="00E947BE" w:rsidRDefault="00E947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B5B1D"/>
    <w:rsid w:val="001860E5"/>
    <w:rsid w:val="00BB5B1D"/>
    <w:rsid w:val="00E9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B92D4"/>
  <w15:docId w15:val="{888F1473-227F-46A9-928C-527C6AD8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1589</Characters>
  <Application>Microsoft Office Word</Application>
  <DocSecurity>0</DocSecurity>
  <Lines>58</Lines>
  <Paragraphs>32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Cotterill</dc:creator>
  <dc:description/>
  <cp:lastModifiedBy>Brett Meats</cp:lastModifiedBy>
  <cp:revision>2</cp:revision>
  <dcterms:created xsi:type="dcterms:W3CDTF">2025-11-05T09:27:00Z</dcterms:created>
  <dcterms:modified xsi:type="dcterms:W3CDTF">2025-11-05T09:27:00Z</dcterms:modified>
</cp:coreProperties>
</file>